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BB" w:rsidRDefault="00766CBB" w:rsidP="00766CBB">
      <w:pPr>
        <w:suppressAutoHyphens/>
        <w:spacing w:after="0" w:line="240" w:lineRule="auto"/>
        <w:jc w:val="center"/>
        <w:rPr>
          <w:rFonts w:ascii="Calibri" w:eastAsia="Times" w:hAnsi="Calibri" w:cs="Calibri"/>
          <w:b/>
          <w:sz w:val="24"/>
          <w:szCs w:val="28"/>
          <w:lang w:val="es-ES_tradnl" w:eastAsia="zh-CN"/>
        </w:rPr>
      </w:pPr>
      <w:bookmarkStart w:id="0" w:name="_GoBack"/>
      <w:bookmarkEnd w:id="0"/>
    </w:p>
    <w:p w:rsidR="00766CBB" w:rsidRPr="00766CBB" w:rsidRDefault="00766CBB" w:rsidP="00766CBB">
      <w:pPr>
        <w:suppressAutoHyphens/>
        <w:spacing w:after="0" w:line="240" w:lineRule="auto"/>
        <w:jc w:val="center"/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</w:pPr>
      <w:r w:rsidRPr="00766CBB">
        <w:rPr>
          <w:rFonts w:ascii="Calibri" w:eastAsia="Times" w:hAnsi="Calibri" w:cs="Calibri"/>
          <w:b/>
          <w:sz w:val="24"/>
          <w:szCs w:val="28"/>
          <w:lang w:val="es-ES_tradnl" w:eastAsia="zh-CN"/>
        </w:rPr>
        <w:t>MODEL DE FORMACIÓ</w:t>
      </w:r>
    </w:p>
    <w:p w:rsidR="00766CBB" w:rsidRPr="00766CBB" w:rsidRDefault="00766CBB" w:rsidP="00766CBB">
      <w:pPr>
        <w:suppressAutoHyphens/>
        <w:spacing w:after="0" w:line="240" w:lineRule="auto"/>
        <w:jc w:val="center"/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</w:pPr>
      <w:r w:rsidRPr="00766CBB"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  <w:t>SERVEI DE FORMACIÓ DEL PROFESSORAT</w:t>
      </w:r>
    </w:p>
    <w:p w:rsidR="00766CBB" w:rsidRPr="00766CBB" w:rsidRDefault="00766CBB" w:rsidP="00766CBB">
      <w:pPr>
        <w:suppressAutoHyphens/>
        <w:spacing w:after="0" w:line="240" w:lineRule="auto"/>
        <w:jc w:val="center"/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</w:pPr>
      <w:r w:rsidRPr="00766CBB">
        <w:rPr>
          <w:rFonts w:ascii="Calibri" w:eastAsia="Times" w:hAnsi="Calibri" w:cs="Calibri"/>
          <w:b/>
          <w:sz w:val="24"/>
          <w:szCs w:val="28"/>
          <w:lang w:val="es-ES_tradnl" w:eastAsia="zh-CN"/>
        </w:rPr>
        <w:t>MODELO DE FORMACIÓN</w:t>
      </w:r>
    </w:p>
    <w:p w:rsidR="00766CBB" w:rsidRPr="00766CBB" w:rsidRDefault="00766CBB" w:rsidP="00766CBB">
      <w:pPr>
        <w:suppressAutoHyphens/>
        <w:spacing w:after="0" w:line="240" w:lineRule="auto"/>
        <w:jc w:val="center"/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</w:pPr>
      <w:r w:rsidRPr="00766CBB"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  <w:t>SERVICIO DE FORMACIÓN DEL PROFESORADO</w:t>
      </w:r>
    </w:p>
    <w:p w:rsidR="00766CBB" w:rsidRPr="00766CBB" w:rsidRDefault="00766CBB" w:rsidP="00766CBB">
      <w:pPr>
        <w:suppressAutoHyphens/>
        <w:spacing w:after="0" w:line="240" w:lineRule="auto"/>
        <w:rPr>
          <w:rFonts w:ascii="Calibri" w:eastAsia="Times" w:hAnsi="Calibri" w:cs="Calibri"/>
          <w:b/>
          <w:i/>
          <w:sz w:val="24"/>
          <w:szCs w:val="28"/>
          <w:lang w:val="es-ES_tradnl" w:eastAsia="zh-CN"/>
        </w:rPr>
      </w:pPr>
    </w:p>
    <w:tbl>
      <w:tblPr>
        <w:tblW w:w="87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47"/>
        <w:gridCol w:w="7522"/>
      </w:tblGrid>
      <w:tr w:rsidR="00766CBB" w:rsidRPr="00766CBB" w:rsidTr="00C17E20">
        <w:trPr>
          <w:trHeight w:val="382"/>
        </w:trPr>
        <w:tc>
          <w:tcPr>
            <w:tcW w:w="876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66CBB" w:rsidRPr="00766CBB" w:rsidRDefault="00C17E20" w:rsidP="00E1328B">
            <w:pPr>
              <w:suppressAutoHyphens/>
              <w:snapToGrid w:val="0"/>
              <w:spacing w:after="0" w:line="240" w:lineRule="auto"/>
              <w:rPr>
                <w:rFonts w:ascii="Calibri" w:eastAsia="Times" w:hAnsi="Calibri" w:cs="Calibri"/>
                <w:b/>
                <w:sz w:val="20"/>
                <w:szCs w:val="24"/>
                <w:lang w:val="ca-ES" w:eastAsia="zh-CN"/>
              </w:rPr>
            </w:pPr>
            <w:r>
              <w:rPr>
                <w:rFonts w:ascii="Calibri" w:hAnsi="Calibri" w:cs="Calibri"/>
                <w:b/>
                <w:sz w:val="20"/>
                <w:lang w:val="ca-ES"/>
              </w:rPr>
              <w:t>10</w:t>
            </w:r>
            <w:r w:rsidR="00E1328B">
              <w:rPr>
                <w:rFonts w:ascii="Calibri" w:hAnsi="Calibri" w:cs="Calibri"/>
                <w:b/>
                <w:sz w:val="20"/>
                <w:lang w:val="ca-ES"/>
              </w:rPr>
              <w:t>XX</w:t>
            </w:r>
            <w:r>
              <w:rPr>
                <w:rFonts w:ascii="Calibri" w:hAnsi="Calibri" w:cs="Calibri"/>
                <w:b/>
                <w:sz w:val="20"/>
                <w:lang w:val="ca-ES"/>
              </w:rPr>
              <w:t xml:space="preserve">_EASDV_ </w:t>
            </w:r>
            <w:r w:rsidRPr="00766CBB">
              <w:rPr>
                <w:rFonts w:ascii="Calibri" w:hAnsi="Calibri" w:cs="Calibri"/>
                <w:b/>
                <w:sz w:val="20"/>
                <w:lang w:val="ca-ES"/>
              </w:rPr>
              <w:t>20</w:t>
            </w:r>
            <w:r w:rsidR="00E1328B">
              <w:rPr>
                <w:rFonts w:ascii="Calibri" w:hAnsi="Calibri" w:cs="Calibri"/>
                <w:b/>
                <w:sz w:val="20"/>
                <w:lang w:val="ca-ES"/>
              </w:rPr>
              <w:t>XX</w:t>
            </w:r>
            <w:r>
              <w:rPr>
                <w:rFonts w:ascii="Calibri" w:hAnsi="Calibri" w:cs="Calibri"/>
                <w:b/>
                <w:sz w:val="20"/>
                <w:lang w:val="ca-ES"/>
              </w:rPr>
              <w:t>_</w:t>
            </w:r>
            <w:r w:rsidR="00E1328B">
              <w:rPr>
                <w:rFonts w:ascii="Calibri" w:hAnsi="Calibri" w:cs="Calibri"/>
                <w:b/>
                <w:sz w:val="20"/>
                <w:lang w:val="ca-ES"/>
              </w:rPr>
              <w:t>XX</w:t>
            </w:r>
          </w:p>
        </w:tc>
      </w:tr>
      <w:tr w:rsidR="00C17E20" w:rsidRPr="00766CBB" w:rsidTr="00C17E20">
        <w:trPr>
          <w:trHeight w:val="382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20"/>
                <w:szCs w:val="24"/>
                <w:lang w:val="es-ES_tradnl" w:eastAsia="zh-CN"/>
              </w:rPr>
            </w:pPr>
            <w:r w:rsidRPr="00766CBB">
              <w:rPr>
                <w:rFonts w:ascii="Calibri" w:eastAsia="Times" w:hAnsi="Calibri" w:cs="Calibri"/>
                <w:sz w:val="20"/>
                <w:szCs w:val="24"/>
                <w:lang w:val="es-ES_tradnl" w:eastAsia="zh-CN"/>
              </w:rPr>
              <w:t>TÍTOL: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C17E20" w:rsidRPr="00443CBB" w:rsidRDefault="00C17E20" w:rsidP="00544D99">
            <w:pPr>
              <w:snapToGrid w:val="0"/>
              <w:rPr>
                <w:rFonts w:ascii="Calibri" w:hAnsi="Calibri" w:cs="Calibri"/>
                <w:sz w:val="20"/>
                <w:lang w:val="ca-ES"/>
              </w:rPr>
            </w:pPr>
          </w:p>
        </w:tc>
      </w:tr>
      <w:tr w:rsidR="00C17E20" w:rsidRPr="00766CBB" w:rsidTr="00C17E20">
        <w:trPr>
          <w:trHeight w:val="382"/>
        </w:trPr>
        <w:tc>
          <w:tcPr>
            <w:tcW w:w="1247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i/>
                <w:sz w:val="20"/>
                <w:szCs w:val="24"/>
                <w:lang w:val="es-ES_tradnl" w:eastAsia="zh-CN"/>
              </w:rPr>
            </w:pPr>
            <w:r w:rsidRPr="00766CBB">
              <w:rPr>
                <w:rFonts w:ascii="Calibri" w:eastAsia="Times" w:hAnsi="Calibri" w:cs="Times New Roman"/>
                <w:i/>
                <w:sz w:val="20"/>
                <w:szCs w:val="24"/>
                <w:lang w:val="es-ES_tradnl" w:eastAsia="zh-CN"/>
              </w:rPr>
              <w:t>TÍTULO:</w:t>
            </w:r>
          </w:p>
        </w:tc>
        <w:tc>
          <w:tcPr>
            <w:tcW w:w="7522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C17E20" w:rsidRPr="00443CBB" w:rsidRDefault="00C17E20" w:rsidP="00544D99">
            <w:pPr>
              <w:snapToGrid w:val="0"/>
              <w:rPr>
                <w:rFonts w:ascii="Calibri" w:hAnsi="Calibri" w:cs="Calibri"/>
                <w:sz w:val="20"/>
                <w:lang w:val="ca-ES"/>
              </w:rPr>
            </w:pPr>
          </w:p>
        </w:tc>
      </w:tr>
    </w:tbl>
    <w:p w:rsidR="00766CBB" w:rsidRPr="00766CBB" w:rsidRDefault="00766CBB" w:rsidP="00766CBB">
      <w:pPr>
        <w:suppressAutoHyphens/>
        <w:spacing w:after="0" w:line="240" w:lineRule="auto"/>
        <w:rPr>
          <w:rFonts w:ascii="Calibri" w:eastAsia="Times" w:hAnsi="Calibri" w:cs="Calibri"/>
          <w:sz w:val="20"/>
          <w:szCs w:val="24"/>
          <w:lang w:val="ca-ES" w:eastAsia="zh-CN"/>
        </w:rPr>
      </w:pPr>
    </w:p>
    <w:tbl>
      <w:tblPr>
        <w:tblW w:w="87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4970"/>
      </w:tblGrid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 xml:space="preserve">Tipus de formació </w:t>
            </w:r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>(Curs, Jornada, Seminari, Grup de treball...)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 xml:space="preserve">Tipo de formación </w:t>
            </w:r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(Curso, Jornada, Seminario, Grupo de trabajo...)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544D99">
            <w:pPr>
              <w:suppressAutoHyphens/>
              <w:spacing w:after="0" w:line="240" w:lineRule="auto"/>
              <w:rPr>
                <w:rFonts w:ascii="Calibri" w:eastAsia="Times" w:hAnsi="Calibri" w:cs="Times New Roman"/>
                <w:i/>
                <w:sz w:val="18"/>
                <w:szCs w:val="18"/>
                <w:lang w:val="es-ES_tradnl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 xml:space="preserve">Modalitat de Formació </w:t>
            </w:r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 xml:space="preserve">(Presencial, </w:t>
            </w:r>
            <w:proofErr w:type="spellStart"/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>semipresencial</w:t>
            </w:r>
            <w:proofErr w:type="spellEnd"/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>, on-line)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 xml:space="preserve">Modalidad de Formación </w:t>
            </w:r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 xml:space="preserve">(Presencial, </w:t>
            </w:r>
            <w:proofErr w:type="spellStart"/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semipresencial</w:t>
            </w:r>
            <w:proofErr w:type="spellEnd"/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, on-line)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544D99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 xml:space="preserve">Nº hores </w:t>
            </w:r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>(especificar el n.º de presencials, on-line, memòria...)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 xml:space="preserve">Nº horas </w:t>
            </w:r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(especificar el n</w:t>
            </w:r>
            <w:proofErr w:type="gramStart"/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.º</w:t>
            </w:r>
            <w:proofErr w:type="gramEnd"/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 xml:space="preserve"> de presenciales, on-line, memoria...)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544D99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8769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Dates i horari de realització: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>Fechas y horario de realización: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AE7897" w:rsidRPr="00766CBB" w:rsidRDefault="00AE7897" w:rsidP="00EE55A9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 xml:space="preserve">Nº places </w:t>
            </w:r>
            <w:proofErr w:type="spellStart"/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oferides</w:t>
            </w:r>
            <w:proofErr w:type="spellEnd"/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es-ES_tradnl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>Nº plazas ofrecidas: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544D99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i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ca-ES" w:eastAsia="zh-CN"/>
              </w:rPr>
              <w:t>Lloc de realització: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es-ES_tradnl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>Lugar de realización: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544D99">
            <w:pPr>
              <w:suppressAutoHyphens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8769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Destinataris de l’activitat: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i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>Destinatarios de la actividad: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Criteris de selecció: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i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es-ES_tradnl" w:eastAsia="zh-CN"/>
              </w:rPr>
              <w:t>Criterios de selección: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61505C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Possibles ponents: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es-ES_tradnl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>Posibles ponentes: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6501EF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8769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>Servei i responsables: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ca-ES" w:eastAsia="zh-CN"/>
              </w:rPr>
              <w:t>Servicio y responsables: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  <w:tr w:rsidR="00C17E20" w:rsidRPr="00766CBB" w:rsidTr="00C17E20">
        <w:tc>
          <w:tcPr>
            <w:tcW w:w="37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D9D9D9"/>
          </w:tcPr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i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  <w:t xml:space="preserve">Activitat realitzada per: </w:t>
            </w:r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 xml:space="preserve">(ISEACV, </w:t>
            </w:r>
            <w:proofErr w:type="spellStart"/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>Cefire</w:t>
            </w:r>
            <w:proofErr w:type="spellEnd"/>
            <w:r w:rsidRPr="00766CBB">
              <w:rPr>
                <w:rFonts w:ascii="Calibri" w:eastAsia="Times" w:hAnsi="Calibri" w:cs="Calibri"/>
                <w:sz w:val="12"/>
                <w:szCs w:val="12"/>
                <w:lang w:val="ca-ES" w:eastAsia="zh-CN"/>
              </w:rPr>
              <w:t>, SFP,...)</w:t>
            </w:r>
          </w:p>
          <w:p w:rsidR="00C17E20" w:rsidRPr="00766CBB" w:rsidRDefault="00C17E20" w:rsidP="00766CBB">
            <w:pPr>
              <w:suppressAutoHyphens/>
              <w:spacing w:after="0" w:line="240" w:lineRule="auto"/>
              <w:jc w:val="both"/>
              <w:rPr>
                <w:rFonts w:ascii="Calibri" w:eastAsia="Times" w:hAnsi="Calibri" w:cs="Calibri"/>
                <w:sz w:val="16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i/>
                <w:sz w:val="16"/>
                <w:szCs w:val="16"/>
                <w:lang w:val="es-ES_tradnl" w:eastAsia="zh-CN"/>
              </w:rPr>
              <w:t xml:space="preserve">Actividad realizada por: </w:t>
            </w:r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 xml:space="preserve">(ISEACV, </w:t>
            </w:r>
            <w:proofErr w:type="spellStart"/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Cefire</w:t>
            </w:r>
            <w:proofErr w:type="spellEnd"/>
            <w:r w:rsidRPr="00766CBB">
              <w:rPr>
                <w:rFonts w:ascii="Calibri" w:eastAsia="Times" w:hAnsi="Calibri" w:cs="Calibri"/>
                <w:i/>
                <w:sz w:val="12"/>
                <w:szCs w:val="12"/>
                <w:lang w:val="es-ES_tradnl" w:eastAsia="zh-CN"/>
              </w:rPr>
              <w:t>, SFP,...)</w:t>
            </w:r>
          </w:p>
        </w:tc>
        <w:tc>
          <w:tcPr>
            <w:tcW w:w="4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17E20" w:rsidRPr="00766CBB" w:rsidRDefault="00C17E20" w:rsidP="00766CBB">
            <w:pPr>
              <w:suppressAutoHyphens/>
              <w:spacing w:after="0" w:line="240" w:lineRule="auto"/>
              <w:rPr>
                <w:rFonts w:ascii="Calibri" w:eastAsia="Times" w:hAnsi="Calibri" w:cs="Times New Roman"/>
                <w:sz w:val="18"/>
                <w:szCs w:val="18"/>
                <w:lang w:val="ca-ES" w:eastAsia="zh-CN"/>
              </w:rPr>
            </w:pPr>
          </w:p>
        </w:tc>
      </w:tr>
    </w:tbl>
    <w:p w:rsidR="00766CBB" w:rsidRPr="00766CBB" w:rsidRDefault="00766CBB" w:rsidP="00766CBB">
      <w:pPr>
        <w:suppressAutoHyphens/>
        <w:spacing w:after="0" w:line="240" w:lineRule="auto"/>
        <w:rPr>
          <w:rFonts w:ascii="Calibri" w:eastAsia="Times" w:hAnsi="Calibri" w:cs="Calibri"/>
          <w:sz w:val="24"/>
          <w:szCs w:val="28"/>
          <w:lang w:val="ca-ES"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9"/>
      </w:tblGrid>
      <w:tr w:rsidR="00766CBB" w:rsidRPr="00766CBB" w:rsidTr="00A2229E">
        <w:tc>
          <w:tcPr>
            <w:tcW w:w="87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:rsidR="00766CBB" w:rsidRPr="00766CBB" w:rsidRDefault="00766CBB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i/>
                <w:sz w:val="20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20"/>
                <w:szCs w:val="24"/>
                <w:lang w:val="ca-ES" w:eastAsia="zh-CN"/>
              </w:rPr>
              <w:t xml:space="preserve">OBJECTIUS / </w:t>
            </w:r>
            <w:r w:rsidRPr="00766CBB">
              <w:rPr>
                <w:rFonts w:ascii="Calibri" w:eastAsia="Times" w:hAnsi="Calibri" w:cs="Calibri"/>
                <w:i/>
                <w:sz w:val="20"/>
                <w:szCs w:val="24"/>
                <w:lang w:val="ca-ES" w:eastAsia="zh-CN"/>
              </w:rPr>
              <w:t>OBJETIVOS</w:t>
            </w:r>
          </w:p>
        </w:tc>
      </w:tr>
      <w:tr w:rsidR="00766CBB" w:rsidRPr="00766CBB" w:rsidTr="00A2229E">
        <w:tc>
          <w:tcPr>
            <w:tcW w:w="87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766CBB" w:rsidRPr="00766CBB" w:rsidRDefault="00766CBB" w:rsidP="00766CBB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" w:hAnsi="Calibri" w:cs="Calibri"/>
                <w:sz w:val="20"/>
                <w:szCs w:val="24"/>
                <w:lang w:val="ca-ES" w:eastAsia="zh-CN"/>
              </w:rPr>
            </w:pPr>
          </w:p>
        </w:tc>
      </w:tr>
    </w:tbl>
    <w:p w:rsidR="00766CBB" w:rsidRPr="00766CBB" w:rsidRDefault="00766CBB" w:rsidP="00766CBB">
      <w:pPr>
        <w:suppressAutoHyphens/>
        <w:spacing w:after="0" w:line="240" w:lineRule="auto"/>
        <w:rPr>
          <w:rFonts w:ascii="Calibri" w:eastAsia="Times" w:hAnsi="Calibri" w:cs="Times New Roman"/>
          <w:sz w:val="24"/>
          <w:szCs w:val="24"/>
          <w:lang w:val="ca-ES"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9"/>
      </w:tblGrid>
      <w:tr w:rsidR="00766CBB" w:rsidRPr="00766CBB" w:rsidTr="00A2229E">
        <w:tc>
          <w:tcPr>
            <w:tcW w:w="87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:rsidR="00766CBB" w:rsidRPr="00766CBB" w:rsidRDefault="00766CBB" w:rsidP="00766CBB">
            <w:pPr>
              <w:suppressAutoHyphens/>
              <w:spacing w:after="0" w:line="240" w:lineRule="auto"/>
              <w:rPr>
                <w:rFonts w:ascii="Calibri" w:eastAsia="Times" w:hAnsi="Calibri" w:cs="Calibri"/>
                <w:i/>
                <w:sz w:val="20"/>
                <w:szCs w:val="16"/>
                <w:lang w:val="ca-ES" w:eastAsia="zh-CN"/>
              </w:rPr>
            </w:pPr>
            <w:r w:rsidRPr="00766CBB">
              <w:rPr>
                <w:rFonts w:ascii="Calibri" w:eastAsia="Times" w:hAnsi="Calibri" w:cs="Calibri"/>
                <w:sz w:val="20"/>
                <w:szCs w:val="24"/>
                <w:lang w:val="ca-ES" w:eastAsia="zh-CN"/>
              </w:rPr>
              <w:t>CONTINGUTS /</w:t>
            </w:r>
            <w:r w:rsidRPr="00766CBB">
              <w:rPr>
                <w:rFonts w:ascii="Calibri" w:eastAsia="Times" w:hAnsi="Calibri" w:cs="Calibri"/>
                <w:i/>
                <w:sz w:val="20"/>
                <w:szCs w:val="24"/>
                <w:lang w:val="ca-ES" w:eastAsia="zh-CN"/>
              </w:rPr>
              <w:t xml:space="preserve"> CONTENIDOS</w:t>
            </w:r>
          </w:p>
        </w:tc>
      </w:tr>
      <w:tr w:rsidR="00766CBB" w:rsidRPr="00766CBB" w:rsidTr="00A2229E">
        <w:tc>
          <w:tcPr>
            <w:tcW w:w="87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766CBB" w:rsidRPr="00C17E20" w:rsidRDefault="00766CBB" w:rsidP="00766CBB">
            <w:pPr>
              <w:suppressAutoHyphens/>
              <w:snapToGrid w:val="0"/>
              <w:spacing w:after="0" w:line="240" w:lineRule="auto"/>
              <w:rPr>
                <w:rFonts w:ascii="Calibri" w:eastAsia="Times" w:hAnsi="Calibri" w:cs="Calibri"/>
                <w:sz w:val="18"/>
                <w:szCs w:val="18"/>
                <w:lang w:eastAsia="zh-CN"/>
              </w:rPr>
            </w:pPr>
          </w:p>
        </w:tc>
      </w:tr>
    </w:tbl>
    <w:p w:rsidR="00766CBB" w:rsidRDefault="00766CBB" w:rsidP="00766CBB">
      <w:pPr>
        <w:suppressAutoHyphens/>
        <w:spacing w:after="0" w:line="240" w:lineRule="auto"/>
        <w:rPr>
          <w:rFonts w:ascii="Calibri" w:eastAsia="Times" w:hAnsi="Calibri" w:cs="Times New Roman"/>
          <w:sz w:val="24"/>
          <w:szCs w:val="24"/>
          <w:lang w:val="es-ES_tradnl"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9"/>
      </w:tblGrid>
      <w:tr w:rsidR="00EE55A9" w:rsidRPr="00443CBB" w:rsidTr="00197C9B">
        <w:tc>
          <w:tcPr>
            <w:tcW w:w="87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:rsidR="00EE55A9" w:rsidRPr="00443CBB" w:rsidRDefault="00EE55A9" w:rsidP="00197C9B">
            <w:pPr>
              <w:rPr>
                <w:rFonts w:ascii="Calibri" w:hAnsi="Calibri"/>
                <w:lang w:val="ca-ES"/>
              </w:rPr>
            </w:pPr>
            <w:r w:rsidRPr="00EE55A9">
              <w:rPr>
                <w:rFonts w:ascii="Calibri" w:eastAsia="Times" w:hAnsi="Calibri" w:cs="Calibri"/>
                <w:sz w:val="20"/>
                <w:szCs w:val="24"/>
                <w:lang w:val="ca-ES" w:eastAsia="zh-CN"/>
              </w:rPr>
              <w:t>METODOLOGIA I SISTEMA D’AVALUACIÓ</w:t>
            </w:r>
            <w:r w:rsidRPr="00443CBB">
              <w:rPr>
                <w:rFonts w:ascii="Calibri" w:hAnsi="Calibri" w:cs="Calibri"/>
                <w:sz w:val="20"/>
                <w:lang w:val="ca-ES"/>
              </w:rPr>
              <w:t xml:space="preserve"> /</w:t>
            </w:r>
            <w:r w:rsidRPr="00EE55A9">
              <w:rPr>
                <w:rFonts w:ascii="Calibri" w:eastAsia="Times" w:hAnsi="Calibri" w:cs="Calibri"/>
                <w:i/>
                <w:sz w:val="20"/>
                <w:szCs w:val="24"/>
                <w:lang w:val="ca-ES" w:eastAsia="zh-CN"/>
              </w:rPr>
              <w:t>METODOLOGÍA Y SISTEMA DE EVALUACIÓN</w:t>
            </w:r>
          </w:p>
        </w:tc>
      </w:tr>
      <w:tr w:rsidR="00EE55A9" w:rsidRPr="008641F7" w:rsidTr="00197C9B">
        <w:tc>
          <w:tcPr>
            <w:tcW w:w="87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EE55A9" w:rsidRPr="00482579" w:rsidRDefault="00EE55A9" w:rsidP="00EE55A9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  <w:lang w:val="ca-ES"/>
              </w:rPr>
            </w:pPr>
          </w:p>
        </w:tc>
      </w:tr>
    </w:tbl>
    <w:p w:rsidR="00EE55A9" w:rsidRPr="00EE55A9" w:rsidRDefault="00EE55A9" w:rsidP="00EE55A9">
      <w:pPr>
        <w:suppressAutoHyphens/>
        <w:spacing w:after="0" w:line="240" w:lineRule="auto"/>
        <w:rPr>
          <w:rFonts w:ascii="Calibri" w:eastAsia="Times" w:hAnsi="Calibri" w:cs="Calibri"/>
          <w:sz w:val="24"/>
          <w:szCs w:val="28"/>
          <w:lang w:eastAsia="zh-CN"/>
        </w:rPr>
      </w:pPr>
    </w:p>
    <w:p w:rsidR="00EE55A9" w:rsidRPr="00766CBB" w:rsidRDefault="00EE55A9" w:rsidP="00766CBB">
      <w:pPr>
        <w:suppressAutoHyphens/>
        <w:spacing w:after="0" w:line="240" w:lineRule="auto"/>
        <w:rPr>
          <w:rFonts w:ascii="Calibri" w:eastAsia="Times" w:hAnsi="Calibri" w:cs="Times New Roman"/>
          <w:sz w:val="24"/>
          <w:szCs w:val="24"/>
          <w:lang w:val="es-ES_tradnl" w:eastAsia="zh-CN"/>
        </w:rPr>
      </w:pPr>
    </w:p>
    <w:p w:rsidR="00766CBB" w:rsidRPr="00EE55A9" w:rsidRDefault="00766CBB">
      <w:pPr>
        <w:rPr>
          <w:lang w:val="es-ES_tradnl"/>
        </w:rPr>
      </w:pPr>
    </w:p>
    <w:sectPr w:rsidR="00766CBB" w:rsidRPr="00EE55A9" w:rsidSect="008410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E79" w:rsidRDefault="005A1E79" w:rsidP="00766CBB">
      <w:pPr>
        <w:spacing w:after="0" w:line="240" w:lineRule="auto"/>
      </w:pPr>
      <w:r>
        <w:separator/>
      </w:r>
    </w:p>
  </w:endnote>
  <w:endnote w:type="continuationSeparator" w:id="0">
    <w:p w:rsidR="005A1E79" w:rsidRDefault="005A1E79" w:rsidP="0076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0EA" w:rsidRDefault="002770E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BB" w:rsidRDefault="00766CBB">
    <w:pPr>
      <w:pStyle w:val="Piedepgina"/>
    </w:pPr>
    <w:r w:rsidRPr="00766CBB">
      <w:rPr>
        <w:noProof/>
        <w:lang w:eastAsia="es-ES"/>
      </w:rPr>
      <w:drawing>
        <wp:inline distT="0" distB="0" distL="0" distR="0">
          <wp:extent cx="5400040" cy="140521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405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829AF" w:rsidRPr="003829AF" w:rsidRDefault="002770EA">
    <w:pPr>
      <w:pStyle w:val="Piedepgina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t xml:space="preserve">    SGIC_P03_02 Anexo </w:t>
    </w:r>
    <w:r w:rsidR="00336BBC">
      <w:rPr>
        <w:rFonts w:ascii="Arial" w:hAnsi="Arial" w:cs="Arial"/>
        <w:sz w:val="10"/>
        <w:szCs w:val="10"/>
      </w:rPr>
      <w:t>0</w:t>
    </w:r>
    <w:r>
      <w:rPr>
        <w:rFonts w:ascii="Arial" w:hAnsi="Arial" w:cs="Arial"/>
        <w:sz w:val="10"/>
        <w:szCs w:val="10"/>
      </w:rPr>
      <w:t>1_A</w:t>
    </w:r>
    <w:r w:rsidR="003829AF" w:rsidRPr="003829AF">
      <w:rPr>
        <w:rFonts w:ascii="Arial" w:hAnsi="Arial" w:cs="Arial"/>
        <w:sz w:val="10"/>
        <w:szCs w:val="10"/>
      </w:rPr>
      <w:t>ctividad formación permanente para el PAF_V1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0EA" w:rsidRDefault="002770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E79" w:rsidRDefault="005A1E79" w:rsidP="00766CBB">
      <w:pPr>
        <w:spacing w:after="0" w:line="240" w:lineRule="auto"/>
      </w:pPr>
      <w:r>
        <w:separator/>
      </w:r>
    </w:p>
  </w:footnote>
  <w:footnote w:type="continuationSeparator" w:id="0">
    <w:p w:rsidR="005A1E79" w:rsidRDefault="005A1E79" w:rsidP="00766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0EA" w:rsidRDefault="002770E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BB" w:rsidRDefault="00766CBB">
    <w:pPr>
      <w:pStyle w:val="Encabezado"/>
    </w:pPr>
    <w:r w:rsidRPr="00766CBB">
      <w:rPr>
        <w:noProof/>
        <w:lang w:eastAsia="es-ES"/>
      </w:rPr>
      <w:drawing>
        <wp:inline distT="0" distB="0" distL="0" distR="0">
          <wp:extent cx="5398135" cy="589280"/>
          <wp:effectExtent l="0" t="0" r="12065" b="0"/>
          <wp:docPr id="4" name="Imagen 6" descr="Descripción: carta bás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carta bás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13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0EA" w:rsidRDefault="002770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01"/>
    <w:rsid w:val="00063984"/>
    <w:rsid w:val="002770EA"/>
    <w:rsid w:val="00336BBC"/>
    <w:rsid w:val="00375CD1"/>
    <w:rsid w:val="003829AF"/>
    <w:rsid w:val="004C0D5E"/>
    <w:rsid w:val="004C24DE"/>
    <w:rsid w:val="00505F80"/>
    <w:rsid w:val="005161E3"/>
    <w:rsid w:val="00571101"/>
    <w:rsid w:val="005A1E79"/>
    <w:rsid w:val="0061505C"/>
    <w:rsid w:val="006501EF"/>
    <w:rsid w:val="00690B31"/>
    <w:rsid w:val="00691FE7"/>
    <w:rsid w:val="00697AC7"/>
    <w:rsid w:val="006D3968"/>
    <w:rsid w:val="007530C5"/>
    <w:rsid w:val="00766CBB"/>
    <w:rsid w:val="007743F9"/>
    <w:rsid w:val="007D55DD"/>
    <w:rsid w:val="007E5E28"/>
    <w:rsid w:val="00841035"/>
    <w:rsid w:val="00900163"/>
    <w:rsid w:val="00A218C7"/>
    <w:rsid w:val="00A417F4"/>
    <w:rsid w:val="00AD2010"/>
    <w:rsid w:val="00AE7897"/>
    <w:rsid w:val="00AF396A"/>
    <w:rsid w:val="00B63C30"/>
    <w:rsid w:val="00BB7A19"/>
    <w:rsid w:val="00C17E20"/>
    <w:rsid w:val="00C31829"/>
    <w:rsid w:val="00C31C5F"/>
    <w:rsid w:val="00CC37B4"/>
    <w:rsid w:val="00E1328B"/>
    <w:rsid w:val="00E6015F"/>
    <w:rsid w:val="00E60958"/>
    <w:rsid w:val="00EA478A"/>
    <w:rsid w:val="00EE55A9"/>
    <w:rsid w:val="00F8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9CE9F-F22A-4015-90EF-AAC3C6F6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0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66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6CBB"/>
  </w:style>
  <w:style w:type="paragraph" w:styleId="Piedepgina">
    <w:name w:val="footer"/>
    <w:basedOn w:val="Normal"/>
    <w:link w:val="PiedepginaCar"/>
    <w:uiPriority w:val="99"/>
    <w:semiHidden/>
    <w:unhideWhenUsed/>
    <w:rsid w:val="00766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6CBB"/>
  </w:style>
  <w:style w:type="paragraph" w:styleId="Textodeglobo">
    <w:name w:val="Balloon Text"/>
    <w:basedOn w:val="Normal"/>
    <w:link w:val="TextodegloboCar"/>
    <w:uiPriority w:val="99"/>
    <w:semiHidden/>
    <w:unhideWhenUsed/>
    <w:rsid w:val="0076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6C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E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Anexos%20def\Anexos%20corregidos\P03_02_Anexo%2001%20Actividad-formaci&#243;n-permanente-para-el-PAF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P03_02_Anexo 01 Actividad-formación-permanente-para-el-PAF</Template>
  <TotalTime>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Cuenta Microsoft</cp:lastModifiedBy>
  <cp:revision>2</cp:revision>
  <dcterms:created xsi:type="dcterms:W3CDTF">2026-07-22T08:30:00Z</dcterms:created>
  <dcterms:modified xsi:type="dcterms:W3CDTF">2026-07-22T08:30:00Z</dcterms:modified>
</cp:coreProperties>
</file>