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CD" w:rsidRDefault="001E5C6B">
      <w:bookmarkStart w:id="0" w:name="_GoBack"/>
      <w:bookmarkEnd w:id="0"/>
      <w:r w:rsidRPr="001E5C6B">
        <w:rPr>
          <w:noProof/>
          <w:lang w:eastAsia="es-ES"/>
        </w:rPr>
        <w:drawing>
          <wp:inline distT="0" distB="0" distL="0" distR="0">
            <wp:extent cx="6110997" cy="6987396"/>
            <wp:effectExtent l="19050" t="0" r="405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997" cy="698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2CD" w:rsidSect="001C7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E34" w:rsidRDefault="00E57E34" w:rsidP="001E5C6B">
      <w:pPr>
        <w:spacing w:after="0" w:line="240" w:lineRule="auto"/>
      </w:pPr>
      <w:r>
        <w:separator/>
      </w:r>
    </w:p>
  </w:endnote>
  <w:endnote w:type="continuationSeparator" w:id="0">
    <w:p w:rsidR="00E57E34" w:rsidRDefault="00E57E34" w:rsidP="001E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6E" w:rsidRDefault="006B466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CEE" w:rsidRDefault="006B466E">
    <w:pPr>
      <w:pStyle w:val="Piedepgina"/>
    </w:pPr>
    <w:r w:rsidRPr="006B466E">
      <w:rPr>
        <w:rFonts w:ascii="Arial" w:hAnsi="Arial" w:cs="Arial"/>
        <w:noProof/>
        <w:sz w:val="10"/>
        <w:szCs w:val="10"/>
        <w:lang w:eastAsia="es-ES"/>
      </w:rPr>
      <w:drawing>
        <wp:inline distT="0" distB="0" distL="0" distR="0">
          <wp:extent cx="5400040" cy="140521"/>
          <wp:effectExtent l="19050" t="0" r="0" b="0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405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0"/>
        <w:szCs w:val="10"/>
      </w:rPr>
      <w:t xml:space="preserve">    </w:t>
    </w:r>
    <w:r w:rsidR="00940CEE">
      <w:rPr>
        <w:rFonts w:ascii="Arial" w:hAnsi="Arial" w:cs="Arial"/>
        <w:sz w:val="10"/>
        <w:szCs w:val="10"/>
      </w:rPr>
      <w:t>SGIC_P03_02_Anexo 2</w:t>
    </w:r>
    <w:r w:rsidR="00940CEE" w:rsidRPr="003829AF">
      <w:rPr>
        <w:rFonts w:ascii="Arial" w:hAnsi="Arial" w:cs="Arial"/>
        <w:sz w:val="10"/>
        <w:szCs w:val="10"/>
      </w:rPr>
      <w:t>_</w:t>
    </w:r>
    <w:r w:rsidR="00940CEE" w:rsidRPr="00940CEE">
      <w:rPr>
        <w:rFonts w:ascii="Arial" w:hAnsi="Arial" w:cs="Arial"/>
        <w:sz w:val="10"/>
        <w:szCs w:val="10"/>
      </w:rPr>
      <w:t xml:space="preserve"> Evaluación participantes en actividad formativa</w:t>
    </w:r>
    <w:r w:rsidR="00940CEE" w:rsidRPr="003829AF">
      <w:rPr>
        <w:rFonts w:ascii="Arial" w:hAnsi="Arial" w:cs="Arial"/>
        <w:sz w:val="10"/>
        <w:szCs w:val="10"/>
      </w:rPr>
      <w:t>_V1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6E" w:rsidRDefault="006B46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E34" w:rsidRDefault="00E57E34" w:rsidP="001E5C6B">
      <w:pPr>
        <w:spacing w:after="0" w:line="240" w:lineRule="auto"/>
      </w:pPr>
      <w:r>
        <w:separator/>
      </w:r>
    </w:p>
  </w:footnote>
  <w:footnote w:type="continuationSeparator" w:id="0">
    <w:p w:rsidR="00E57E34" w:rsidRDefault="00E57E34" w:rsidP="001E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6E" w:rsidRDefault="006B466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6E" w:rsidRDefault="006B466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66E" w:rsidRDefault="006B46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2D"/>
    <w:rsid w:val="0005722D"/>
    <w:rsid w:val="00073C1E"/>
    <w:rsid w:val="000E6888"/>
    <w:rsid w:val="00145B24"/>
    <w:rsid w:val="001C72CD"/>
    <w:rsid w:val="001E5C6B"/>
    <w:rsid w:val="002571FD"/>
    <w:rsid w:val="005E1B82"/>
    <w:rsid w:val="006B466E"/>
    <w:rsid w:val="00940CEE"/>
    <w:rsid w:val="009E4AA2"/>
    <w:rsid w:val="00DE5CD4"/>
    <w:rsid w:val="00E56F74"/>
    <w:rsid w:val="00E5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B20DE-CDBC-4A08-9AC8-DAD380DA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5C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1E5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5C6B"/>
  </w:style>
  <w:style w:type="paragraph" w:styleId="Piedepgina">
    <w:name w:val="footer"/>
    <w:basedOn w:val="Normal"/>
    <w:link w:val="PiedepginaCar"/>
    <w:uiPriority w:val="99"/>
    <w:semiHidden/>
    <w:unhideWhenUsed/>
    <w:rsid w:val="001E5C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E5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1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Anexos%20def\Anexos%20corregidos\P03_02_Anexo%2002%20Evaluaci&#243;n-participantes-en-actividad-formativa_V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P03_02_Anexo 02 Evaluación-participantes-en-actividad-formativa_V1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Cuenta Microsoft</cp:lastModifiedBy>
  <cp:revision>2</cp:revision>
  <dcterms:created xsi:type="dcterms:W3CDTF">2026-07-22T08:30:00Z</dcterms:created>
  <dcterms:modified xsi:type="dcterms:W3CDTF">2026-07-22T08:30:00Z</dcterms:modified>
</cp:coreProperties>
</file>